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Ind w:w="3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706"/>
        <w:gridCol w:w="4819"/>
      </w:tblGrid>
      <w:tr w:rsidR="00C663DA" w:rsidRPr="006433D2" w14:paraId="51E7F9FC" w14:textId="77777777">
        <w:trPr>
          <w:trHeight w:val="1119"/>
        </w:trPr>
        <w:tc>
          <w:tcPr>
            <w:tcW w:w="47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21E04682" w14:textId="23B6FE4E" w:rsidR="00C663DA" w:rsidRDefault="00B705A9" w:rsidP="0055441A">
            <w:pPr>
              <w:pStyle w:val="a3"/>
              <w:spacing w:line="240" w:lineRule="auto"/>
              <w:rPr>
                <w:sz w:val="40"/>
                <w:szCs w:val="40"/>
              </w:rPr>
            </w:pPr>
            <w:r w:rsidRPr="00B705A9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CC7F336" wp14:editId="3E46B6C6">
                      <wp:simplePos x="0" y="0"/>
                      <wp:positionH relativeFrom="column">
                        <wp:posOffset>2769235</wp:posOffset>
                      </wp:positionH>
                      <wp:positionV relativeFrom="paragraph">
                        <wp:posOffset>93345</wp:posOffset>
                      </wp:positionV>
                      <wp:extent cx="45085" cy="699135"/>
                      <wp:effectExtent l="0" t="0" r="12065" b="24765"/>
                      <wp:wrapNone/>
                      <wp:docPr id="9" name="직사각형 8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5F5CB7D-1ED7-B744-BC8C-F8A54F73B5B8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085" cy="6991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BEDB95" id="직사각형 8" o:spid="_x0000_s1026" style="position:absolute;margin-left:218.05pt;margin-top:7.35pt;width:3.55pt;height:5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" fillcolor="#e5b8b7 [1301]" strokecolor="black [3213]" strokeweight="2pt"/>
                  </w:pict>
                </mc:Fallback>
              </mc:AlternateContent>
            </w:r>
            <w:r w:rsidRPr="00B705A9">
              <w:rPr>
                <w:rFonts w:hint="eastAsia"/>
                <w:sz w:val="40"/>
                <w:szCs w:val="40"/>
              </w:rPr>
              <w:t>한중패션</w:t>
            </w:r>
            <w:r w:rsidR="00286B2E">
              <w:rPr>
                <w:rFonts w:hint="eastAsia"/>
                <w:sz w:val="40"/>
                <w:szCs w:val="40"/>
              </w:rPr>
              <w:t>인재개발원</w:t>
            </w:r>
          </w:p>
          <w:p w14:paraId="33FD9FA0" w14:textId="7813AEEF" w:rsidR="00B705A9" w:rsidRPr="00286B2E" w:rsidRDefault="00B705A9" w:rsidP="00286B2E">
            <w:pPr>
              <w:pStyle w:val="a3"/>
              <w:spacing w:line="240" w:lineRule="auto"/>
              <w:jc w:val="left"/>
              <w:rPr>
                <w:rFonts w:eastAsia="SimSun"/>
                <w:sz w:val="36"/>
                <w:szCs w:val="36"/>
              </w:rPr>
            </w:pPr>
            <w:r w:rsidRPr="00B705A9">
              <w:rPr>
                <w:rFonts w:eastAsia="SimSun" w:hint="eastAsia"/>
                <w:sz w:val="36"/>
                <w:szCs w:val="36"/>
              </w:rPr>
              <w:t>韩中时尚</w:t>
            </w:r>
            <w:r w:rsidR="00286B2E">
              <w:rPr>
                <w:rFonts w:ascii="바탕체" w:eastAsia="SimSun" w:hAnsi="바탕체" w:cs="바탕체" w:hint="eastAsia"/>
                <w:sz w:val="36"/>
                <w:szCs w:val="36"/>
              </w:rPr>
              <w:t>人才开发院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23E19D86" w14:textId="77777777" w:rsidR="0055441A" w:rsidRDefault="0055441A" w:rsidP="00E47DCB">
            <w:pPr>
              <w:pStyle w:val="a3"/>
              <w:spacing w:line="240" w:lineRule="auto"/>
              <w:jc w:val="left"/>
              <w:rPr>
                <w:rFonts w:ascii="맑은 고딕" w:eastAsia="SimSun" w:hAnsi="맑은 고딕" w:cs="맑은 고딕"/>
                <w:spacing w:val="-12"/>
              </w:rPr>
            </w:pPr>
          </w:p>
          <w:p w14:paraId="2164D817" w14:textId="404A9955" w:rsidR="006433D2" w:rsidRPr="007500CF" w:rsidRDefault="006433D2" w:rsidP="00E47DCB">
            <w:pPr>
              <w:pStyle w:val="a3"/>
              <w:spacing w:line="240" w:lineRule="auto"/>
              <w:jc w:val="left"/>
              <w:rPr>
                <w:rFonts w:ascii="맑은 고딕" w:eastAsiaTheme="minorEastAsia" w:hAnsi="맑은 고딕" w:cs="맑은 고딕"/>
                <w:spacing w:val="-12"/>
                <w:sz w:val="22"/>
                <w:lang w:eastAsia="zh-CN"/>
              </w:rPr>
            </w:pPr>
            <w:r w:rsidRPr="007500CF">
              <w:rPr>
                <w:rFonts w:ascii="맑은 고딕" w:eastAsia="SimSun" w:hAnsi="맑은 고딕" w:cs="맑은 고딕" w:hint="eastAsia"/>
                <w:spacing w:val="-12"/>
                <w:sz w:val="22"/>
                <w:lang w:eastAsia="zh-CN"/>
              </w:rPr>
              <w:t>韩</w:t>
            </w:r>
            <w:r w:rsidR="00B705A9" w:rsidRPr="007500CF">
              <w:rPr>
                <w:rFonts w:ascii="맑은 고딕" w:eastAsia="SimSun" w:hAnsi="맑은 고딕" w:cs="맑은 고딕" w:hint="eastAsia"/>
                <w:spacing w:val="-12"/>
                <w:sz w:val="22"/>
                <w:lang w:eastAsia="zh-CN"/>
              </w:rPr>
              <w:t>中时尚商务中心</w:t>
            </w:r>
            <w:r w:rsidR="00B705A9" w:rsidRPr="007500CF">
              <w:rPr>
                <w:rFonts w:ascii="맑은 고딕" w:eastAsiaTheme="minorEastAsia" w:hAnsi="맑은 고딕" w:cs="맑은 고딕" w:hint="eastAsia"/>
                <w:spacing w:val="-12"/>
                <w:sz w:val="22"/>
                <w:lang w:eastAsia="zh-CN"/>
              </w:rPr>
              <w:t xml:space="preserve"> </w:t>
            </w:r>
          </w:p>
          <w:p w14:paraId="34C2A13E" w14:textId="77777777" w:rsidR="0055441A" w:rsidRPr="007500CF" w:rsidRDefault="0055441A" w:rsidP="0055441A">
            <w:pPr>
              <w:pStyle w:val="a3"/>
              <w:spacing w:line="240" w:lineRule="auto"/>
              <w:jc w:val="left"/>
              <w:rPr>
                <w:rFonts w:ascii="맑은 고딕" w:eastAsiaTheme="minorEastAsia" w:hAnsi="맑은 고딕" w:cs="맑은 고딕"/>
                <w:spacing w:val="-12"/>
                <w:sz w:val="22"/>
              </w:rPr>
            </w:pPr>
            <w:r w:rsidRPr="007500CF">
              <w:rPr>
                <w:rFonts w:hint="eastAsia"/>
                <w:spacing w:val="-12"/>
                <w:sz w:val="22"/>
              </w:rPr>
              <w:t xml:space="preserve">서울시 중구 </w:t>
            </w:r>
            <w:proofErr w:type="spellStart"/>
            <w:r w:rsidRPr="007500CF">
              <w:rPr>
                <w:rFonts w:hint="eastAsia"/>
                <w:spacing w:val="-12"/>
                <w:sz w:val="22"/>
              </w:rPr>
              <w:t>장충단로</w:t>
            </w:r>
            <w:proofErr w:type="spellEnd"/>
            <w:r w:rsidRPr="007500CF">
              <w:rPr>
                <w:rFonts w:hint="eastAsia"/>
                <w:spacing w:val="-12"/>
                <w:sz w:val="22"/>
              </w:rPr>
              <w:t xml:space="preserve"> </w:t>
            </w:r>
            <w:r w:rsidRPr="007500CF">
              <w:rPr>
                <w:rFonts w:ascii="맑은 고딕" w:eastAsia="SimSun" w:hAnsi="맑은 고딕" w:cs="맑은 고딕"/>
                <w:spacing w:val="-12"/>
                <w:sz w:val="22"/>
              </w:rPr>
              <w:t>13</w:t>
            </w:r>
            <w:r w:rsidRPr="007500CF">
              <w:rPr>
                <w:rFonts w:hint="eastAsia"/>
                <w:spacing w:val="-12"/>
                <w:sz w:val="22"/>
              </w:rPr>
              <w:t>길</w:t>
            </w:r>
            <w:r w:rsidRPr="007500CF">
              <w:rPr>
                <w:rFonts w:ascii="맑은 고딕" w:eastAsia="SimSun" w:hAnsi="맑은 고딕" w:cs="맑은 고딕"/>
                <w:spacing w:val="-12"/>
                <w:sz w:val="22"/>
              </w:rPr>
              <w:t xml:space="preserve">20, </w:t>
            </w:r>
            <w:r w:rsidRPr="007500CF">
              <w:rPr>
                <w:rFonts w:hint="eastAsia"/>
                <w:spacing w:val="-12"/>
                <w:sz w:val="22"/>
              </w:rPr>
              <w:t>현대타워</w:t>
            </w:r>
            <w:r w:rsidR="00696796" w:rsidRPr="007500CF">
              <w:rPr>
                <w:rFonts w:ascii="맑은 고딕" w:eastAsia="SimSun" w:hAnsi="맑은 고딕" w:cs="맑은 고딕"/>
                <w:spacing w:val="-12"/>
                <w:sz w:val="22"/>
              </w:rPr>
              <w:t>12</w:t>
            </w:r>
            <w:r w:rsidRPr="007500CF">
              <w:rPr>
                <w:rFonts w:hint="eastAsia"/>
                <w:spacing w:val="-12"/>
                <w:sz w:val="22"/>
              </w:rPr>
              <w:t>층</w:t>
            </w:r>
            <w:r w:rsidR="00696796" w:rsidRPr="007500CF">
              <w:rPr>
                <w:rFonts w:hint="eastAsia"/>
                <w:spacing w:val="-12"/>
                <w:sz w:val="22"/>
              </w:rPr>
              <w:t>A5실</w:t>
            </w:r>
          </w:p>
          <w:p w14:paraId="29B0902B" w14:textId="5D10F6F0" w:rsidR="00C663DA" w:rsidRPr="007500CF" w:rsidRDefault="0055441A" w:rsidP="0055441A">
            <w:pPr>
              <w:pStyle w:val="a3"/>
              <w:spacing w:line="240" w:lineRule="auto"/>
              <w:jc w:val="left"/>
              <w:rPr>
                <w:rFonts w:ascii="맑은 고딕" w:eastAsia="SimSun" w:hAnsi="맑은 고딕" w:cs="맑은 고딕"/>
                <w:spacing w:val="-12"/>
                <w:sz w:val="22"/>
              </w:rPr>
            </w:pPr>
            <w:r w:rsidRPr="007500CF">
              <w:rPr>
                <w:rFonts w:hint="eastAsia"/>
                <w:color w:val="auto"/>
                <w:spacing w:val="-12"/>
                <w:kern w:val="2"/>
                <w:sz w:val="22"/>
              </w:rPr>
              <w:t>전화</w:t>
            </w:r>
            <w:r w:rsidRPr="007500CF">
              <w:rPr>
                <w:rFonts w:ascii="맑은 고딕" w:eastAsia="SimSun" w:hAnsi="맑은 고딕" w:cs="맑은 고딕"/>
                <w:color w:val="auto"/>
                <w:spacing w:val="-12"/>
                <w:kern w:val="2"/>
                <w:sz w:val="22"/>
              </w:rPr>
              <w:t xml:space="preserve"> : 010-</w:t>
            </w:r>
            <w:r w:rsidR="00696796" w:rsidRPr="007500CF">
              <w:rPr>
                <w:rFonts w:ascii="맑은 고딕" w:eastAsia="SimSun" w:hAnsi="맑은 고딕" w:cs="맑은 고딕"/>
                <w:color w:val="auto"/>
                <w:spacing w:val="-12"/>
                <w:kern w:val="2"/>
                <w:sz w:val="22"/>
              </w:rPr>
              <w:t>4485-5144</w:t>
            </w:r>
            <w:r w:rsidR="007500CF" w:rsidRPr="007500CF">
              <w:rPr>
                <w:rFonts w:ascii="맑은 고딕" w:eastAsiaTheme="minorEastAsia" w:hAnsi="맑은 고딕" w:cs="맑은 고딕" w:hint="eastAsia"/>
                <w:color w:val="auto"/>
                <w:spacing w:val="-12"/>
                <w:kern w:val="2"/>
                <w:sz w:val="22"/>
              </w:rPr>
              <w:t>(</w:t>
            </w:r>
            <w:r w:rsidR="00B165A2">
              <w:rPr>
                <w:rFonts w:ascii="맑은 고딕" w:eastAsiaTheme="minorEastAsia" w:hAnsi="맑은 고딕" w:cs="맑은 고딕" w:hint="eastAsia"/>
                <w:color w:val="auto"/>
                <w:spacing w:val="-12"/>
                <w:kern w:val="2"/>
                <w:sz w:val="22"/>
              </w:rPr>
              <w:t>studyclub@hanmail.net)</w:t>
            </w:r>
            <w:r w:rsidR="006433D2" w:rsidRPr="007500CF">
              <w:rPr>
                <w:rFonts w:ascii="맑은 고딕" w:eastAsia="맑은 고딕" w:hAnsi="맑은 고딕" w:cs="맑은 고딕"/>
                <w:spacing w:val="-12"/>
                <w:sz w:val="22"/>
              </w:rPr>
              <w:t>:</w:t>
            </w:r>
          </w:p>
          <w:p w14:paraId="75978C22" w14:textId="77777777" w:rsidR="00C663DA" w:rsidRPr="006433D2" w:rsidRDefault="00C663DA" w:rsidP="006433D2">
            <w:pPr>
              <w:pStyle w:val="a3"/>
              <w:spacing w:line="240" w:lineRule="auto"/>
              <w:jc w:val="left"/>
              <w:rPr>
                <w:rFonts w:ascii="맑은 고딕" w:eastAsia="맑은 고딕" w:hAnsi="맑은 고딕" w:cs="맑은 고딕"/>
              </w:rPr>
            </w:pPr>
          </w:p>
        </w:tc>
      </w:tr>
      <w:tr w:rsidR="00C663DA" w14:paraId="6AE9E80E" w14:textId="77777777">
        <w:trPr>
          <w:trHeight w:val="2158"/>
        </w:trPr>
        <w:tc>
          <w:tcPr>
            <w:tcW w:w="95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4B6E23EB" w14:textId="7C17ABA6" w:rsidR="00C663DA" w:rsidRPr="00E47DCB" w:rsidRDefault="00C663DA" w:rsidP="00E47DCB">
            <w:pPr>
              <w:pStyle w:val="a3"/>
              <w:ind w:left="566" w:hanging="566"/>
              <w:jc w:val="left"/>
              <w:rPr>
                <w:rFonts w:ascii="한컴바탕" w:eastAsia="휴먼명조" w:hAnsi="한컴바탕" w:cs="한컴바탕"/>
                <w:sz w:val="12"/>
                <w:szCs w:val="12"/>
              </w:rPr>
            </w:pPr>
          </w:p>
          <w:p w14:paraId="5B64D360" w14:textId="67B89059" w:rsidR="00C663DA" w:rsidRPr="00696796" w:rsidRDefault="0055441A" w:rsidP="006433D2">
            <w:pPr>
              <w:pStyle w:val="ad"/>
              <w:spacing w:line="360" w:lineRule="auto"/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</w:pPr>
            <w:r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 xml:space="preserve">문서번호 </w:t>
            </w:r>
            <w:r w:rsidR="00286B2E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>: KC</w:t>
            </w:r>
            <w:r w:rsidR="00201533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2</w:t>
            </w:r>
            <w:r w:rsidR="00C56D20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026</w:t>
            </w:r>
            <w:r w:rsidR="00190809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>-</w:t>
            </w:r>
            <w:r w:rsidR="00C56D20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06</w:t>
            </w:r>
            <w:r w:rsidR="00C75EB8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1</w:t>
            </w:r>
            <w:r w:rsidR="00C56D20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5</w:t>
            </w:r>
            <w:r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호</w:t>
            </w:r>
            <w:r w:rsidR="00E874F8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 xml:space="preserve">                   </w:t>
            </w:r>
            <w:r w:rsidR="00C663DA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 xml:space="preserve">  </w:t>
            </w:r>
            <w:r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시행일자</w:t>
            </w:r>
            <w:r w:rsidR="00696796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>: 202</w:t>
            </w:r>
            <w:r w:rsidR="007500CF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6</w:t>
            </w:r>
            <w:r w:rsidR="00696796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>.</w:t>
            </w:r>
            <w:r w:rsidR="00E874F8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 xml:space="preserve"> </w:t>
            </w:r>
            <w:r w:rsidR="00C75EB8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0</w:t>
            </w:r>
            <w:r w:rsidR="00C56D20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6</w:t>
            </w:r>
            <w:r w:rsidR="00B165A2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 xml:space="preserve">. </w:t>
            </w:r>
            <w:r w:rsidR="00C75EB8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1</w:t>
            </w:r>
            <w:r w:rsidR="00C56D20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5</w:t>
            </w:r>
            <w:r w:rsidR="00C663DA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 xml:space="preserve">  </w:t>
            </w:r>
          </w:p>
          <w:p w14:paraId="460DDE05" w14:textId="056903CA" w:rsidR="00C663DA" w:rsidRPr="00696796" w:rsidRDefault="0055441A" w:rsidP="006433D2">
            <w:pPr>
              <w:pStyle w:val="ad"/>
              <w:spacing w:line="360" w:lineRule="auto"/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</w:pPr>
            <w:r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수 신</w:t>
            </w:r>
            <w:r w:rsidR="00286B2E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 xml:space="preserve">: </w:t>
            </w:r>
            <w:r w:rsidR="00C56D20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 xml:space="preserve">의상, </w:t>
            </w:r>
            <w:r w:rsidR="007500CF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 xml:space="preserve">의류, </w:t>
            </w:r>
            <w:r w:rsidR="00C56D20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패션디자인학과</w:t>
            </w:r>
          </w:p>
          <w:p w14:paraId="1D0B3EFC" w14:textId="79DB9F0C" w:rsidR="00C663DA" w:rsidRPr="00696796" w:rsidRDefault="0055441A" w:rsidP="006433D2">
            <w:pPr>
              <w:pStyle w:val="ad"/>
              <w:spacing w:line="360" w:lineRule="auto"/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</w:pPr>
            <w:r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참 조</w:t>
            </w:r>
            <w:r w:rsidR="00286B2E"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 xml:space="preserve">: </w:t>
            </w:r>
            <w:r w:rsidR="007500CF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조교님</w:t>
            </w:r>
          </w:p>
          <w:p w14:paraId="537C02DE" w14:textId="107D719A" w:rsidR="00286B2E" w:rsidRPr="00696796" w:rsidRDefault="0055441A" w:rsidP="006433D2">
            <w:pPr>
              <w:pStyle w:val="ad"/>
              <w:spacing w:line="360" w:lineRule="auto"/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</w:pPr>
            <w:r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 xml:space="preserve">발 </w:t>
            </w:r>
            <w:r w:rsidR="00696796"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신</w:t>
            </w:r>
            <w:r w:rsidRPr="00696796">
              <w:rPr>
                <w:rFonts w:asciiTheme="majorHAnsi" w:eastAsiaTheme="majorHAnsi" w:hAnsiTheme="majorHAnsi"/>
                <w:sz w:val="24"/>
                <w:szCs w:val="24"/>
                <w:lang w:eastAsia="ko-KR"/>
              </w:rPr>
              <w:t xml:space="preserve">: </w:t>
            </w:r>
            <w:r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한중패션</w:t>
            </w:r>
            <w:r w:rsidR="00286B2E" w:rsidRPr="00696796">
              <w:rPr>
                <w:rFonts w:asciiTheme="majorHAnsi" w:eastAsiaTheme="majorHAnsi" w:hAnsiTheme="majorHAnsi" w:hint="eastAsia"/>
                <w:sz w:val="24"/>
                <w:szCs w:val="24"/>
                <w:lang w:eastAsia="ko-KR"/>
              </w:rPr>
              <w:t>인재개발원</w:t>
            </w:r>
          </w:p>
          <w:p w14:paraId="5786D6C3" w14:textId="1142ECC2" w:rsidR="00C663DA" w:rsidRPr="00E47DCB" w:rsidRDefault="0055441A" w:rsidP="00201533">
            <w:pPr>
              <w:pStyle w:val="ad"/>
              <w:spacing w:line="360" w:lineRule="auto"/>
              <w:rPr>
                <w:rFonts w:ascii="한컴바탕" w:eastAsia="휴먼명조" w:hAnsi="한컴바탕" w:cs="한컴바탕"/>
                <w:sz w:val="12"/>
                <w:szCs w:val="12"/>
                <w:lang w:eastAsia="ko-KR"/>
              </w:rPr>
            </w:pPr>
            <w:r w:rsidRPr="00696796">
              <w:rPr>
                <w:rFonts w:asciiTheme="majorHAnsi" w:eastAsiaTheme="majorHAnsi" w:hAnsiTheme="majorHAnsi" w:cs="맑은 고딕" w:hint="eastAsia"/>
                <w:sz w:val="24"/>
                <w:szCs w:val="24"/>
                <w:lang w:eastAsia="ko-KR"/>
              </w:rPr>
              <w:t>제 목</w:t>
            </w:r>
            <w:r w:rsidRPr="00696796">
              <w:rPr>
                <w:rFonts w:asciiTheme="majorHAnsi" w:eastAsiaTheme="majorHAnsi" w:hAnsiTheme="majorHAnsi" w:cs="맑은 고딕"/>
                <w:sz w:val="24"/>
                <w:szCs w:val="24"/>
                <w:lang w:eastAsia="ko-KR"/>
              </w:rPr>
              <w:t xml:space="preserve">: </w:t>
            </w:r>
            <w:r w:rsidR="00C56D20">
              <w:rPr>
                <w:rFonts w:asciiTheme="majorHAnsi" w:eastAsiaTheme="majorHAnsi" w:hAnsiTheme="majorHAnsi" w:cs="맑은 고딕" w:hint="eastAsia"/>
                <w:sz w:val="24"/>
                <w:szCs w:val="24"/>
                <w:lang w:eastAsia="ko-KR"/>
              </w:rPr>
              <w:t>패션디자이너 박윤희와 함께하는 창업 멘토링 제 1기생 선발</w:t>
            </w:r>
          </w:p>
        </w:tc>
      </w:tr>
    </w:tbl>
    <w:p w14:paraId="2A784C89" w14:textId="754ECF82" w:rsidR="00C663DA" w:rsidRDefault="00C663DA">
      <w:pPr>
        <w:pStyle w:val="a3"/>
        <w:wordWrap/>
        <w:spacing w:line="312" w:lineRule="auto"/>
        <w:ind w:left="1153" w:hanging="1153"/>
        <w:jc w:val="center"/>
        <w:rPr>
          <w:rFonts w:ascii="한컴바탕" w:eastAsia="휴먼명조" w:hAnsi="한컴바탕" w:cs="한컴바탕"/>
          <w:sz w:val="24"/>
          <w:szCs w:val="24"/>
        </w:rPr>
      </w:pPr>
    </w:p>
    <w:p w14:paraId="641CE987" w14:textId="77777777" w:rsidR="00C663DA" w:rsidRDefault="00C663DA">
      <w:pPr>
        <w:pStyle w:val="a3"/>
        <w:spacing w:line="480" w:lineRule="auto"/>
        <w:ind w:firstLine="1682"/>
        <w:rPr>
          <w:rFonts w:ascii="한컴바탕" w:eastAsia="휴먼명조" w:hAnsi="한컴바탕" w:cs="한컴바탕"/>
          <w:sz w:val="24"/>
          <w:szCs w:val="24"/>
        </w:rPr>
      </w:pPr>
    </w:p>
    <w:p w14:paraId="4437BE01" w14:textId="4488D740" w:rsidR="00C663DA" w:rsidRPr="00BE0CB0" w:rsidRDefault="00C663DA" w:rsidP="00746128">
      <w:pPr>
        <w:ind w:firstLineChars="700" w:firstLine="1666"/>
        <w:rPr>
          <w:rFonts w:asciiTheme="majorHAnsi" w:eastAsiaTheme="majorHAnsi" w:hAnsiTheme="majorHAnsi" w:cs="한컴바탕"/>
          <w:spacing w:val="-1"/>
          <w:sz w:val="24"/>
          <w:szCs w:val="24"/>
          <w:lang w:eastAsia="ko-KR"/>
        </w:rPr>
      </w:pPr>
      <w:r w:rsidRPr="00BE0CB0">
        <w:rPr>
          <w:rFonts w:asciiTheme="majorHAnsi" w:eastAsiaTheme="majorHAnsi" w:hAnsiTheme="majorHAnsi" w:cs="한컴바탕"/>
          <w:spacing w:val="-1"/>
          <w:sz w:val="24"/>
          <w:szCs w:val="24"/>
          <w:lang w:eastAsia="ko-KR"/>
        </w:rPr>
        <w:t xml:space="preserve">1. </w:t>
      </w:r>
      <w:r w:rsidR="0055441A" w:rsidRPr="00BE0CB0">
        <w:rPr>
          <w:rFonts w:asciiTheme="majorHAnsi" w:eastAsiaTheme="majorHAnsi" w:hAnsiTheme="majorHAnsi" w:hint="eastAsia"/>
          <w:sz w:val="24"/>
          <w:szCs w:val="24"/>
          <w:lang w:eastAsia="ko-KR"/>
        </w:rPr>
        <w:t xml:space="preserve">귀 </w:t>
      </w:r>
      <w:r w:rsidR="007500CF">
        <w:rPr>
          <w:rFonts w:asciiTheme="majorHAnsi" w:eastAsiaTheme="majorHAnsi" w:hAnsiTheme="majorHAnsi" w:hint="eastAsia"/>
          <w:sz w:val="24"/>
          <w:szCs w:val="24"/>
          <w:lang w:eastAsia="ko-KR"/>
        </w:rPr>
        <w:t>대학과 학과의 발전을 기원합니다.</w:t>
      </w:r>
    </w:p>
    <w:p w14:paraId="2980FDAA" w14:textId="29F1A88F" w:rsidR="00C663DA" w:rsidRPr="00BE0CB0" w:rsidRDefault="00C663DA" w:rsidP="00746128">
      <w:pPr>
        <w:rPr>
          <w:rFonts w:asciiTheme="majorHAnsi" w:eastAsiaTheme="majorHAnsi" w:hAnsiTheme="majorHAnsi" w:cs="한컴바탕"/>
          <w:sz w:val="24"/>
          <w:szCs w:val="24"/>
          <w:lang w:eastAsia="ko-KR"/>
        </w:rPr>
      </w:pPr>
    </w:p>
    <w:p w14:paraId="4678231D" w14:textId="09C30D3F" w:rsidR="00C56D20" w:rsidRDefault="00C663DA" w:rsidP="00696796">
      <w:pPr>
        <w:ind w:leftChars="200" w:left="400" w:firstLineChars="500" w:firstLine="1200"/>
        <w:rPr>
          <w:rFonts w:asciiTheme="majorHAnsi" w:eastAsiaTheme="majorHAnsi" w:hAnsiTheme="majorHAnsi" w:cs="바탕체"/>
          <w:sz w:val="24"/>
          <w:szCs w:val="24"/>
          <w:lang w:eastAsia="ko-KR"/>
        </w:rPr>
      </w:pPr>
      <w:r w:rsidRPr="00BE0CB0">
        <w:rPr>
          <w:rFonts w:asciiTheme="majorHAnsi" w:eastAsiaTheme="majorHAnsi" w:hAnsiTheme="majorHAnsi" w:cs="한컴바탕"/>
          <w:sz w:val="24"/>
          <w:szCs w:val="24"/>
          <w:lang w:eastAsia="ko-KR"/>
        </w:rPr>
        <w:t xml:space="preserve">2. </w:t>
      </w:r>
      <w:r w:rsidR="004066E7"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>본 원</w:t>
      </w:r>
      <w:r w:rsidR="00C56D20"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 xml:space="preserve">은 지난 30여년간 </w:t>
      </w:r>
      <w:r w:rsidR="00C56D20">
        <w:rPr>
          <w:rFonts w:asciiTheme="majorHAnsi" w:eastAsia="SimSun" w:hAnsiTheme="majorHAnsi" w:cs="바탕체" w:hint="eastAsia"/>
          <w:sz w:val="24"/>
          <w:szCs w:val="24"/>
          <w:lang w:eastAsia="ko-KR"/>
        </w:rPr>
        <w:t>韩中</w:t>
      </w:r>
      <w:r w:rsidR="00C56D20">
        <w:rPr>
          <w:rFonts w:asciiTheme="majorHAnsi" w:hAnsiTheme="majorHAnsi" w:cs="바탕체" w:hint="eastAsia"/>
          <w:sz w:val="24"/>
          <w:szCs w:val="24"/>
          <w:lang w:eastAsia="ko-KR"/>
        </w:rPr>
        <w:t xml:space="preserve">양국의 </w:t>
      </w:r>
      <w:r w:rsidR="00C56D20"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>젊은 디자이너들을</w:t>
      </w:r>
      <w:r w:rsidR="00B165A2"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 xml:space="preserve"> 중국을</w:t>
      </w:r>
    </w:p>
    <w:p w14:paraId="2FF3AFCE" w14:textId="5E64597B" w:rsidR="00C56D20" w:rsidRDefault="00C56D20" w:rsidP="00C56D20">
      <w:pPr>
        <w:ind w:leftChars="200" w:left="400" w:firstLineChars="500" w:firstLine="1200"/>
        <w:rPr>
          <w:rFonts w:asciiTheme="majorHAnsi" w:eastAsiaTheme="majorHAnsi" w:hAnsiTheme="majorHAnsi" w:cs="바탕체"/>
          <w:sz w:val="24"/>
          <w:szCs w:val="24"/>
          <w:lang w:eastAsia="ko-KR"/>
        </w:rPr>
      </w:pPr>
      <w:r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 xml:space="preserve">거점으로 </w:t>
      </w:r>
      <w:r w:rsidR="00B165A2"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 xml:space="preserve">프로젝트형 </w:t>
      </w:r>
      <w:r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>글로벌 패션인재를 육성하는 전문기관입니다.</w:t>
      </w:r>
    </w:p>
    <w:p w14:paraId="64F0372D" w14:textId="77777777" w:rsidR="00C56D20" w:rsidRPr="00C56D20" w:rsidRDefault="00C56D20" w:rsidP="00C56D20">
      <w:pPr>
        <w:ind w:leftChars="200" w:left="400" w:firstLineChars="500" w:firstLine="1200"/>
        <w:rPr>
          <w:rFonts w:asciiTheme="majorHAnsi" w:eastAsiaTheme="majorHAnsi" w:hAnsiTheme="majorHAnsi" w:cs="바탕체"/>
          <w:sz w:val="24"/>
          <w:szCs w:val="24"/>
          <w:lang w:eastAsia="ko-KR"/>
        </w:rPr>
      </w:pPr>
    </w:p>
    <w:p w14:paraId="118CE4C6" w14:textId="77777777" w:rsidR="00B165A2" w:rsidRDefault="00C56D20" w:rsidP="00C56D20">
      <w:pPr>
        <w:ind w:leftChars="200" w:left="400" w:firstLineChars="500" w:firstLine="1200"/>
        <w:rPr>
          <w:rFonts w:asciiTheme="majorHAnsi" w:eastAsiaTheme="majorHAnsi" w:hAnsiTheme="majorHAnsi" w:cs="바탕체"/>
          <w:sz w:val="24"/>
          <w:szCs w:val="24"/>
          <w:lang w:eastAsia="ko-KR"/>
        </w:rPr>
      </w:pPr>
      <w:r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 xml:space="preserve">3. 본 원에서는 </w:t>
      </w:r>
      <w:r w:rsidR="00B165A2"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 xml:space="preserve">글로벌 디자이너 박윤희, AI전문 이은정 교수와 </w:t>
      </w:r>
      <w:proofErr w:type="spellStart"/>
      <w:r w:rsidR="00B165A2"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>함게</w:t>
      </w:r>
      <w:proofErr w:type="spellEnd"/>
    </w:p>
    <w:p w14:paraId="44E4712D" w14:textId="32D0DBCC" w:rsidR="00C56D20" w:rsidRDefault="00C56D20" w:rsidP="00C56D20">
      <w:pPr>
        <w:ind w:leftChars="200" w:left="400" w:firstLineChars="500" w:firstLine="1200"/>
        <w:rPr>
          <w:rFonts w:asciiTheme="majorHAnsi" w:eastAsiaTheme="majorHAnsi" w:hAnsiTheme="majorHAnsi" w:cs="바탕체"/>
          <w:sz w:val="24"/>
          <w:szCs w:val="24"/>
          <w:lang w:eastAsia="ko-KR"/>
        </w:rPr>
      </w:pPr>
      <w:r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>중국의 ai기술에 한국의 감성을 접목한 `DIGILOG` 기반의</w:t>
      </w:r>
    </w:p>
    <w:p w14:paraId="7A41F97D" w14:textId="363FF965" w:rsidR="004066E7" w:rsidRPr="00C56D20" w:rsidRDefault="00C56D20" w:rsidP="00C56D20">
      <w:pPr>
        <w:ind w:leftChars="200" w:left="400" w:firstLineChars="500" w:firstLine="1200"/>
        <w:rPr>
          <w:rFonts w:asciiTheme="majorHAnsi" w:eastAsiaTheme="majorHAnsi" w:hAnsiTheme="majorHAnsi" w:cs="바탕체"/>
          <w:sz w:val="24"/>
          <w:szCs w:val="24"/>
          <w:lang w:eastAsia="ko-KR"/>
        </w:rPr>
      </w:pPr>
      <w:r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 xml:space="preserve">디자인 창업 멘토링을 다음과 같이 </w:t>
      </w:r>
      <w:r w:rsidR="000C36F2"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>진행합니다.</w:t>
      </w:r>
      <w:r>
        <w:rPr>
          <w:rFonts w:asciiTheme="majorHAnsi" w:eastAsiaTheme="majorHAnsi" w:hAnsiTheme="majorHAnsi" w:cs="바탕체" w:hint="eastAsia"/>
          <w:sz w:val="24"/>
          <w:szCs w:val="24"/>
          <w:lang w:eastAsia="ko-KR"/>
        </w:rPr>
        <w:t xml:space="preserve"> </w:t>
      </w:r>
    </w:p>
    <w:p w14:paraId="3673F096" w14:textId="6EDE346B" w:rsidR="00A511A3" w:rsidRDefault="00201533" w:rsidP="00B165A2">
      <w:pPr>
        <w:ind w:firstLineChars="700" w:firstLine="1680"/>
        <w:rPr>
          <w:rFonts w:asciiTheme="majorHAnsi" w:eastAsiaTheme="majorHAnsi" w:hAnsiTheme="majorHAnsi" w:cs="한컴바탕"/>
          <w:sz w:val="24"/>
          <w:szCs w:val="24"/>
          <w:lang w:eastAsia="ko-KR"/>
        </w:rPr>
      </w:pPr>
      <w:r>
        <w:rPr>
          <w:rFonts w:asciiTheme="majorHAnsi" w:eastAsiaTheme="majorHAnsi" w:hAnsiTheme="majorHAnsi" w:hint="eastAsia"/>
          <w:sz w:val="24"/>
          <w:szCs w:val="24"/>
          <w:lang w:eastAsia="ko-KR"/>
        </w:rPr>
        <w:t>.</w:t>
      </w:r>
      <w:r w:rsidR="0059353C" w:rsidRPr="00BE0CB0">
        <w:rPr>
          <w:rFonts w:asciiTheme="majorHAnsi" w:eastAsiaTheme="majorHAnsi" w:hAnsiTheme="majorHAnsi" w:cs="한컴바탕"/>
          <w:sz w:val="24"/>
          <w:szCs w:val="24"/>
          <w:lang w:eastAsia="ko-KR"/>
        </w:rPr>
        <w:t xml:space="preserve"> </w:t>
      </w:r>
    </w:p>
    <w:p w14:paraId="256D26A7" w14:textId="77777777" w:rsidR="00B165A2" w:rsidRPr="00B165A2" w:rsidRDefault="00B165A2" w:rsidP="00B165A2">
      <w:pPr>
        <w:ind w:firstLineChars="700" w:firstLine="1680"/>
        <w:rPr>
          <w:rFonts w:asciiTheme="majorHAnsi" w:eastAsiaTheme="majorHAnsi" w:hAnsiTheme="majorHAnsi" w:cs="한컴바탕" w:hint="eastAsia"/>
          <w:sz w:val="24"/>
          <w:szCs w:val="24"/>
          <w:lang w:eastAsia="ko-KR"/>
        </w:rPr>
      </w:pPr>
    </w:p>
    <w:p w14:paraId="2E740046" w14:textId="63A98799" w:rsidR="00B33C8F" w:rsidRPr="003E2210" w:rsidRDefault="003E2210" w:rsidP="00B33C8F">
      <w:pPr>
        <w:pStyle w:val="a3"/>
        <w:tabs>
          <w:tab w:val="left" w:pos="800"/>
          <w:tab w:val="left" w:pos="1600"/>
          <w:tab w:val="left" w:pos="1871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right="35"/>
        <w:jc w:val="center"/>
        <w:rPr>
          <w:rFonts w:asciiTheme="majorHAnsi" w:eastAsiaTheme="majorHAnsi" w:hAnsiTheme="majorHAnsi" w:cs="한컴바탕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6AE72CD" wp14:editId="37364A36">
            <wp:simplePos x="0" y="0"/>
            <wp:positionH relativeFrom="column">
              <wp:posOffset>3962290</wp:posOffset>
            </wp:positionH>
            <wp:positionV relativeFrom="paragraph">
              <wp:posOffset>6350</wp:posOffset>
            </wp:positionV>
            <wp:extent cx="844659" cy="853440"/>
            <wp:effectExtent l="0" t="0" r="0" b="3810"/>
            <wp:wrapNone/>
            <wp:docPr id="174870625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71" cy="855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3C8F">
        <w:rPr>
          <w:rFonts w:asciiTheme="majorHAnsi" w:eastAsiaTheme="majorHAnsi" w:hAnsiTheme="majorHAnsi" w:cs="한컴바탕" w:hint="eastAsia"/>
          <w:sz w:val="32"/>
          <w:szCs w:val="32"/>
        </w:rPr>
        <w:t>한중패션인재개발원</w:t>
      </w:r>
    </w:p>
    <w:p w14:paraId="4CB41427" w14:textId="472836B0" w:rsidR="00B165A2" w:rsidRPr="00B165A2" w:rsidRDefault="00B33C8F" w:rsidP="00B165A2">
      <w:pPr>
        <w:pStyle w:val="a3"/>
        <w:tabs>
          <w:tab w:val="left" w:pos="800"/>
          <w:tab w:val="left" w:pos="1600"/>
          <w:tab w:val="left" w:pos="1871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ind w:right="35"/>
        <w:jc w:val="center"/>
        <w:rPr>
          <w:rFonts w:asciiTheme="majorHAnsi" w:eastAsiaTheme="majorHAnsi" w:hAnsiTheme="majorHAnsi" w:cs="한컴바탕" w:hint="eastAsia"/>
          <w:sz w:val="32"/>
          <w:szCs w:val="32"/>
        </w:rPr>
      </w:pPr>
      <w:r>
        <w:rPr>
          <w:rFonts w:asciiTheme="majorHAnsi" w:eastAsiaTheme="majorHAnsi" w:hAnsiTheme="majorHAnsi" w:cs="한컴바탕" w:hint="eastAsia"/>
          <w:sz w:val="32"/>
          <w:szCs w:val="32"/>
        </w:rPr>
        <w:t>원장 허용구</w:t>
      </w:r>
    </w:p>
    <w:sectPr w:rsidR="00B165A2" w:rsidRPr="00B165A2">
      <w:pgSz w:w="11906" w:h="16838"/>
      <w:pgMar w:top="1700" w:right="1134" w:bottom="1134" w:left="850" w:header="850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2ECF9" w14:textId="77777777" w:rsidR="00047DCE" w:rsidRDefault="00047DCE" w:rsidP="00E47DCB">
      <w:pPr>
        <w:spacing w:after="0" w:line="240" w:lineRule="auto"/>
      </w:pPr>
      <w:r>
        <w:separator/>
      </w:r>
    </w:p>
  </w:endnote>
  <w:endnote w:type="continuationSeparator" w:id="0">
    <w:p w14:paraId="4BF87ACD" w14:textId="77777777" w:rsidR="00047DCE" w:rsidRDefault="00047DCE" w:rsidP="00E47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altName w:val="바탕"/>
    <w:panose1 w:val="00000000000000000000"/>
    <w:charset w:val="81"/>
    <w:family w:val="roman"/>
    <w:notTrueType/>
    <w:pitch w:val="variable"/>
    <w:sig w:usb0="00000000" w:usb1="09060000" w:usb2="00000010" w:usb3="00000000" w:csb0="00080000" w:csb1="00000000"/>
  </w:font>
  <w:font w:name="ÇÑÄÄ¹ÙÅÁ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휴먼명조">
    <w:altName w:val="Nanum Brush Script"/>
    <w:panose1 w:val="00000000000000000000"/>
    <w:charset w:val="81"/>
    <w:family w:val="auto"/>
    <w:notTrueType/>
    <w:pitch w:val="variable"/>
    <w:sig w:usb0="00000000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08A7D" w14:textId="77777777" w:rsidR="00047DCE" w:rsidRDefault="00047DCE" w:rsidP="00E47DCB">
      <w:pPr>
        <w:spacing w:after="0" w:line="240" w:lineRule="auto"/>
      </w:pPr>
      <w:r>
        <w:separator/>
      </w:r>
    </w:p>
  </w:footnote>
  <w:footnote w:type="continuationSeparator" w:id="0">
    <w:p w14:paraId="72412308" w14:textId="77777777" w:rsidR="00047DCE" w:rsidRDefault="00047DCE" w:rsidP="00E47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26FEC"/>
    <w:multiLevelType w:val="hybridMultilevel"/>
    <w:tmpl w:val="24A06B76"/>
    <w:lvl w:ilvl="0" w:tplc="0409000F">
      <w:start w:val="1"/>
      <w:numFmt w:val="decimal"/>
      <w:lvlText w:val="%1.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1C953A5C"/>
    <w:multiLevelType w:val="hybridMultilevel"/>
    <w:tmpl w:val="E7928EA2"/>
    <w:lvl w:ilvl="0" w:tplc="FB0ECE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CC11C1C"/>
    <w:multiLevelType w:val="hybridMultilevel"/>
    <w:tmpl w:val="8F9E0A06"/>
    <w:lvl w:ilvl="0" w:tplc="7882905C">
      <w:start w:val="3"/>
      <w:numFmt w:val="bullet"/>
      <w:lvlText w:val="◎"/>
      <w:lvlJc w:val="left"/>
      <w:pPr>
        <w:ind w:left="80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5234F3E"/>
    <w:multiLevelType w:val="hybridMultilevel"/>
    <w:tmpl w:val="FF82D7E8"/>
    <w:lvl w:ilvl="0" w:tplc="FE2C78D4">
      <w:start w:val="3"/>
      <w:numFmt w:val="bullet"/>
      <w:lvlText w:val="○"/>
      <w:lvlJc w:val="left"/>
      <w:pPr>
        <w:ind w:left="80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AAB43A2"/>
    <w:multiLevelType w:val="hybridMultilevel"/>
    <w:tmpl w:val="D01C5A12"/>
    <w:lvl w:ilvl="0" w:tplc="ED8CC7C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526C32F1"/>
    <w:multiLevelType w:val="hybridMultilevel"/>
    <w:tmpl w:val="B2562372"/>
    <w:lvl w:ilvl="0" w:tplc="90D4837C">
      <w:start w:val="3"/>
      <w:numFmt w:val="bullet"/>
      <w:lvlText w:val="-"/>
      <w:lvlJc w:val="left"/>
      <w:pPr>
        <w:ind w:left="80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 w15:restartNumberingAfterBreak="0">
    <w:nsid w:val="53425B36"/>
    <w:multiLevelType w:val="hybridMultilevel"/>
    <w:tmpl w:val="28EEAA54"/>
    <w:lvl w:ilvl="0" w:tplc="B906A478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55B11E49"/>
    <w:multiLevelType w:val="hybridMultilevel"/>
    <w:tmpl w:val="A3544FC2"/>
    <w:lvl w:ilvl="0" w:tplc="76C4DC72">
      <w:start w:val="3"/>
      <w:numFmt w:val="bullet"/>
      <w:lvlText w:val="◎"/>
      <w:lvlJc w:val="left"/>
      <w:pPr>
        <w:ind w:left="80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 w15:restartNumberingAfterBreak="0">
    <w:nsid w:val="579377AA"/>
    <w:multiLevelType w:val="hybridMultilevel"/>
    <w:tmpl w:val="76340A72"/>
    <w:lvl w:ilvl="0" w:tplc="656C58EA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 w16cid:durableId="1824345342">
    <w:abstractNumId w:val="1"/>
  </w:num>
  <w:num w:numId="2" w16cid:durableId="1787507773">
    <w:abstractNumId w:val="8"/>
  </w:num>
  <w:num w:numId="3" w16cid:durableId="183710662">
    <w:abstractNumId w:val="4"/>
  </w:num>
  <w:num w:numId="4" w16cid:durableId="822428928">
    <w:abstractNumId w:val="6"/>
  </w:num>
  <w:num w:numId="5" w16cid:durableId="1344431779">
    <w:abstractNumId w:val="2"/>
  </w:num>
  <w:num w:numId="6" w16cid:durableId="608047763">
    <w:abstractNumId w:val="5"/>
  </w:num>
  <w:num w:numId="7" w16cid:durableId="1645351930">
    <w:abstractNumId w:val="3"/>
  </w:num>
  <w:num w:numId="8" w16cid:durableId="1906641496">
    <w:abstractNumId w:val="0"/>
  </w:num>
  <w:num w:numId="9" w16cid:durableId="1766942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SystemFonts/>
  <w:bordersDoNotSurroundHeader/>
  <w:bordersDoNotSurroundFooter/>
  <w:proofState w:spelling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EBA"/>
    <w:rsid w:val="00006F63"/>
    <w:rsid w:val="00047DCE"/>
    <w:rsid w:val="000539CF"/>
    <w:rsid w:val="0007585A"/>
    <w:rsid w:val="000A66EF"/>
    <w:rsid w:val="000B2CBD"/>
    <w:rsid w:val="000C36F2"/>
    <w:rsid w:val="000E57E2"/>
    <w:rsid w:val="001069B9"/>
    <w:rsid w:val="001078C9"/>
    <w:rsid w:val="001328BD"/>
    <w:rsid w:val="00153000"/>
    <w:rsid w:val="00190809"/>
    <w:rsid w:val="00191ACA"/>
    <w:rsid w:val="00197264"/>
    <w:rsid w:val="001A1969"/>
    <w:rsid w:val="00201533"/>
    <w:rsid w:val="00271761"/>
    <w:rsid w:val="00286B2E"/>
    <w:rsid w:val="002D15F6"/>
    <w:rsid w:val="002D2EA5"/>
    <w:rsid w:val="00321705"/>
    <w:rsid w:val="00362C1A"/>
    <w:rsid w:val="003E2210"/>
    <w:rsid w:val="003F1438"/>
    <w:rsid w:val="004066E7"/>
    <w:rsid w:val="0043699A"/>
    <w:rsid w:val="00455FA7"/>
    <w:rsid w:val="004847E1"/>
    <w:rsid w:val="004B6AFB"/>
    <w:rsid w:val="00527FB4"/>
    <w:rsid w:val="00537C78"/>
    <w:rsid w:val="0055441A"/>
    <w:rsid w:val="0059353C"/>
    <w:rsid w:val="005B4DF4"/>
    <w:rsid w:val="00601C12"/>
    <w:rsid w:val="006433D2"/>
    <w:rsid w:val="00646E2C"/>
    <w:rsid w:val="00662A82"/>
    <w:rsid w:val="00672F20"/>
    <w:rsid w:val="00695D18"/>
    <w:rsid w:val="00696796"/>
    <w:rsid w:val="006D5AAB"/>
    <w:rsid w:val="006E08E3"/>
    <w:rsid w:val="006E281A"/>
    <w:rsid w:val="00706873"/>
    <w:rsid w:val="0074222D"/>
    <w:rsid w:val="00744237"/>
    <w:rsid w:val="00746128"/>
    <w:rsid w:val="007500CF"/>
    <w:rsid w:val="00774F54"/>
    <w:rsid w:val="007766F3"/>
    <w:rsid w:val="007F4C72"/>
    <w:rsid w:val="00816601"/>
    <w:rsid w:val="008205A3"/>
    <w:rsid w:val="008666FE"/>
    <w:rsid w:val="00871344"/>
    <w:rsid w:val="00872247"/>
    <w:rsid w:val="00897854"/>
    <w:rsid w:val="008B03A6"/>
    <w:rsid w:val="008B764E"/>
    <w:rsid w:val="008C574D"/>
    <w:rsid w:val="008D741E"/>
    <w:rsid w:val="008F27C6"/>
    <w:rsid w:val="009366FD"/>
    <w:rsid w:val="009437F8"/>
    <w:rsid w:val="0095003E"/>
    <w:rsid w:val="00963D6B"/>
    <w:rsid w:val="00991B00"/>
    <w:rsid w:val="009B06A7"/>
    <w:rsid w:val="009C2920"/>
    <w:rsid w:val="00A50222"/>
    <w:rsid w:val="00A511A3"/>
    <w:rsid w:val="00A66A55"/>
    <w:rsid w:val="00A724FA"/>
    <w:rsid w:val="00AA568C"/>
    <w:rsid w:val="00AA6292"/>
    <w:rsid w:val="00AA7C9E"/>
    <w:rsid w:val="00AB5ED8"/>
    <w:rsid w:val="00B165A2"/>
    <w:rsid w:val="00B33C8F"/>
    <w:rsid w:val="00B705A9"/>
    <w:rsid w:val="00B87F05"/>
    <w:rsid w:val="00BE0CB0"/>
    <w:rsid w:val="00C56D20"/>
    <w:rsid w:val="00C60739"/>
    <w:rsid w:val="00C663DA"/>
    <w:rsid w:val="00C75EB8"/>
    <w:rsid w:val="00C81A68"/>
    <w:rsid w:val="00D22D25"/>
    <w:rsid w:val="00D32E8B"/>
    <w:rsid w:val="00D42327"/>
    <w:rsid w:val="00D846AA"/>
    <w:rsid w:val="00DD5958"/>
    <w:rsid w:val="00DD7C84"/>
    <w:rsid w:val="00DE0EBA"/>
    <w:rsid w:val="00E024FD"/>
    <w:rsid w:val="00E16160"/>
    <w:rsid w:val="00E26265"/>
    <w:rsid w:val="00E27929"/>
    <w:rsid w:val="00E27AB7"/>
    <w:rsid w:val="00E31885"/>
    <w:rsid w:val="00E47DCB"/>
    <w:rsid w:val="00E66C5A"/>
    <w:rsid w:val="00E86476"/>
    <w:rsid w:val="00E874F8"/>
    <w:rsid w:val="00EC562F"/>
    <w:rsid w:val="00EE45F6"/>
    <w:rsid w:val="00EE5F4C"/>
    <w:rsid w:val="00F21439"/>
    <w:rsid w:val="00F21AC7"/>
    <w:rsid w:val="00F524B2"/>
    <w:rsid w:val="00F54BB4"/>
    <w:rsid w:val="00F72896"/>
    <w:rsid w:val="00F765AA"/>
    <w:rsid w:val="00F77FFB"/>
    <w:rsid w:val="00FC2D8E"/>
    <w:rsid w:val="00FC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E63AA7"/>
  <w14:defaultImageDpi w14:val="0"/>
  <w15:docId w15:val="{C44E54D4-A77D-4F70-8BE6-2C0D46351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zh-CN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5F4C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lang w:eastAsia="ko-KR"/>
    </w:rPr>
  </w:style>
  <w:style w:type="paragraph" w:styleId="a4">
    <w:name w:val="Body Text"/>
    <w:basedOn w:val="a"/>
    <w:link w:val="Char"/>
    <w:uiPriority w:val="1"/>
    <w:pPr>
      <w:adjustRightInd w:val="0"/>
      <w:snapToGrid w:val="0"/>
      <w:spacing w:after="0" w:line="384" w:lineRule="auto"/>
      <w:ind w:left="300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200"/>
      <w:textAlignment w:val="baseline"/>
    </w:pPr>
    <w:rPr>
      <w:rFonts w:ascii="바탕" w:eastAsia="바탕" w:hAnsi="바탕" w:cs="바탕"/>
      <w:color w:val="000000"/>
      <w:kern w:val="0"/>
      <w:lang w:eastAsia="ko-KR"/>
    </w:rPr>
  </w:style>
  <w:style w:type="character" w:customStyle="1" w:styleId="Char">
    <w:name w:val="본문 Char"/>
    <w:basedOn w:val="a0"/>
    <w:link w:val="a4"/>
    <w:uiPriority w:val="99"/>
    <w:semiHidden/>
    <w:locked/>
    <w:rPr>
      <w:rFonts w:cs="Times New Roman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400"/>
      <w:textAlignment w:val="baseline"/>
    </w:pPr>
    <w:rPr>
      <w:rFonts w:ascii="바탕" w:eastAsia="바탕" w:hAnsi="바탕" w:cs="바탕"/>
      <w:color w:val="000000"/>
      <w:kern w:val="0"/>
      <w:lang w:eastAsia="ko-KR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600"/>
      <w:textAlignment w:val="baseline"/>
    </w:pPr>
    <w:rPr>
      <w:rFonts w:ascii="바탕" w:eastAsia="바탕" w:hAnsi="바탕" w:cs="바탕"/>
      <w:color w:val="000000"/>
      <w:kern w:val="0"/>
      <w:lang w:eastAsia="ko-KR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800"/>
      <w:textAlignment w:val="baseline"/>
    </w:pPr>
    <w:rPr>
      <w:rFonts w:ascii="바탕" w:eastAsia="바탕" w:hAnsi="바탕" w:cs="바탕"/>
      <w:color w:val="000000"/>
      <w:kern w:val="0"/>
      <w:lang w:eastAsia="ko-KR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000"/>
      <w:textAlignment w:val="baseline"/>
    </w:pPr>
    <w:rPr>
      <w:rFonts w:ascii="바탕" w:eastAsia="바탕" w:hAnsi="바탕" w:cs="바탕"/>
      <w:color w:val="000000"/>
      <w:kern w:val="0"/>
      <w:lang w:eastAsia="ko-KR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200"/>
      <w:textAlignment w:val="baseline"/>
    </w:pPr>
    <w:rPr>
      <w:rFonts w:ascii="바탕" w:eastAsia="바탕" w:hAnsi="바탕" w:cs="바탕"/>
      <w:color w:val="000000"/>
      <w:kern w:val="0"/>
      <w:lang w:eastAsia="ko-KR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00"/>
      <w:textAlignment w:val="baseline"/>
    </w:pPr>
    <w:rPr>
      <w:rFonts w:ascii="바탕" w:eastAsia="바탕" w:hAnsi="바탕" w:cs="바탕"/>
      <w:color w:val="000000"/>
      <w:kern w:val="0"/>
      <w:lang w:eastAsia="ko-KR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  <w:lang w:eastAsia="ko-KR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napToGrid w:val="0"/>
      <w:spacing w:after="0" w:line="360" w:lineRule="auto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  <w:lang w:eastAsia="ko-KR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  <w:lang w:eastAsia="ko-KR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  <w:lang w:eastAsia="ko-KR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spacing w:val="-6"/>
      <w:w w:val="95"/>
      <w:kern w:val="0"/>
      <w:sz w:val="18"/>
      <w:szCs w:val="18"/>
      <w:lang w:eastAsia="ko-KR"/>
    </w:rPr>
  </w:style>
  <w:style w:type="paragraph" w:customStyle="1" w:styleId="aa">
    <w:name w:val="선그리기"/>
    <w:uiPriority w:val="14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한컴바탕" w:eastAsia="한컴바탕" w:hAnsi="Times New Roman" w:cs="한컴바탕"/>
      <w:color w:val="000000"/>
      <w:kern w:val="0"/>
      <w:lang w:eastAsia="ko-KR"/>
    </w:rPr>
  </w:style>
  <w:style w:type="paragraph" w:styleId="ab">
    <w:name w:val="header"/>
    <w:basedOn w:val="a"/>
    <w:link w:val="Char0"/>
    <w:uiPriority w:val="99"/>
    <w:unhideWhenUsed/>
    <w:rsid w:val="00E47DCB"/>
    <w:pPr>
      <w:tabs>
        <w:tab w:val="center" w:pos="4513"/>
        <w:tab w:val="right" w:pos="9026"/>
      </w:tabs>
      <w:snapToGrid w:val="0"/>
    </w:pPr>
  </w:style>
  <w:style w:type="paragraph" w:styleId="ac">
    <w:name w:val="footer"/>
    <w:basedOn w:val="a"/>
    <w:link w:val="Char1"/>
    <w:uiPriority w:val="99"/>
    <w:unhideWhenUsed/>
    <w:rsid w:val="00E47D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b"/>
    <w:uiPriority w:val="99"/>
    <w:locked/>
    <w:rsid w:val="00E47DCB"/>
    <w:rPr>
      <w:rFonts w:cs="Times New Roman"/>
    </w:rPr>
  </w:style>
  <w:style w:type="paragraph" w:styleId="ad">
    <w:name w:val="No Spacing"/>
    <w:uiPriority w:val="1"/>
    <w:qFormat/>
    <w:rsid w:val="006433D2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Char1">
    <w:name w:val="바닥글 Char"/>
    <w:basedOn w:val="a0"/>
    <w:link w:val="ac"/>
    <w:uiPriority w:val="99"/>
    <w:locked/>
    <w:rsid w:val="00E47DCB"/>
    <w:rPr>
      <w:rFonts w:cs="Times New Roman"/>
    </w:rPr>
  </w:style>
  <w:style w:type="paragraph" w:customStyle="1" w:styleId="Default">
    <w:name w:val="Default"/>
    <w:rsid w:val="00746128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character" w:styleId="ae">
    <w:name w:val="Hyperlink"/>
    <w:basedOn w:val="a0"/>
    <w:uiPriority w:val="99"/>
    <w:rsid w:val="000539CF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0539CF"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rsid w:val="00EE45F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ssica\Desktop\&#44277;&#47928;%20&#50577;&#49885;%20&#51221;&#48376;-&#20013;&#25991;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AAE54-9887-4E70-BF0E-94EE5B6B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공문 양식 정본-中文</Template>
  <TotalTime>226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기    안   용   지</vt:lpstr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기    안   용   지</dc:title>
  <dc:subject/>
  <dc:creator>jessica</dc:creator>
  <cp:keywords/>
  <dc:description/>
  <cp:lastModifiedBy>yonggu huh</cp:lastModifiedBy>
  <cp:revision>14</cp:revision>
  <cp:lastPrinted>2026-05-27T01:21:00Z</cp:lastPrinted>
  <dcterms:created xsi:type="dcterms:W3CDTF">2026-05-26T04:24:00Z</dcterms:created>
  <dcterms:modified xsi:type="dcterms:W3CDTF">2026-06-15T01:09:00Z</dcterms:modified>
</cp:coreProperties>
</file>